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676C9E" w14:textId="77777777" w:rsidR="00A66663" w:rsidRDefault="001A4FD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BEE39B" wp14:editId="3B2E950A">
                <wp:simplePos x="0" y="0"/>
                <wp:positionH relativeFrom="column">
                  <wp:posOffset>1231900</wp:posOffset>
                </wp:positionH>
                <wp:positionV relativeFrom="paragraph">
                  <wp:posOffset>1833245</wp:posOffset>
                </wp:positionV>
                <wp:extent cx="5106035" cy="574040"/>
                <wp:effectExtent l="0" t="0" r="0" b="10160"/>
                <wp:wrapNone/>
                <wp:docPr id="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6035" cy="57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0B1E10A0" w14:textId="77777777" w:rsidR="00EB6728" w:rsidRPr="0057089E" w:rsidRDefault="00787698" w:rsidP="004C642E">
                            <w:pPr>
                              <w:jc w:val="center"/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bookmarkStart w:id="0" w:name="_GoBack"/>
                            <w:r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Tuesday, February 14, 2017</w:t>
                            </w:r>
                            <w:r w:rsidR="00DA1431"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, 3:00 pm</w:t>
                            </w:r>
                          </w:p>
                          <w:bookmarkEnd w:id="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EE39B" id="Text Box 6" o:spid="_x0000_s1026" style="position:absolute;margin-left:97pt;margin-top:144.35pt;width:402.05pt;height:45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" filled="f" stroked="f">
                <v:textbox>
                  <w:txbxContent>
                    <w:p w14:paraId="0B1E10A0" w14:textId="77777777" w:rsidR="00EB6728" w:rsidRPr="0057089E" w:rsidRDefault="00787698" w:rsidP="004C642E">
                      <w:pPr>
                        <w:jc w:val="center"/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</w:pPr>
                      <w:bookmarkStart w:id="1" w:name="_GoBack"/>
                      <w:r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>Tuesday, February 14, 2017</w:t>
                      </w:r>
                      <w:r w:rsidR="00DA1431"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>, 3:00 pm</w:t>
                      </w:r>
                    </w:p>
                    <w:bookmarkEnd w:id="1"/>
                  </w:txbxContent>
                </v:textbox>
              </v:rect>
            </w:pict>
          </mc:Fallback>
        </mc:AlternateContent>
      </w:r>
      <w:r w:rsidR="00E9691B">
        <w:rPr>
          <w:noProof/>
        </w:rPr>
        <w:drawing>
          <wp:anchor distT="0" distB="0" distL="114300" distR="114300" simplePos="0" relativeHeight="251653120" behindDoc="0" locked="0" layoutInCell="1" allowOverlap="1" wp14:anchorId="05187169" wp14:editId="15C37548">
            <wp:simplePos x="0" y="0"/>
            <wp:positionH relativeFrom="column">
              <wp:posOffset>193714</wp:posOffset>
            </wp:positionH>
            <wp:positionV relativeFrom="paragraph">
              <wp:posOffset>7887020</wp:posOffset>
            </wp:positionV>
            <wp:extent cx="1363336" cy="1867412"/>
            <wp:effectExtent l="95250" t="76200" r="0" b="57150"/>
            <wp:wrapNone/>
            <wp:docPr id="1" name="Picture 1" descr="http://downloadclipart.org/do-upload/clipart/2016-01/Happy_Valentine_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ownloadclipart.org/do-upload/clipart/2016-01/Happy_Valentine_clipar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7069">
                      <a:off x="0" y="0"/>
                      <a:ext cx="1368796" cy="187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76FE1D" wp14:editId="1DFF3F6E">
                <wp:simplePos x="0" y="0"/>
                <wp:positionH relativeFrom="margin">
                  <wp:posOffset>69850</wp:posOffset>
                </wp:positionH>
                <wp:positionV relativeFrom="paragraph">
                  <wp:posOffset>2976245</wp:posOffset>
                </wp:positionV>
                <wp:extent cx="5828665" cy="4866005"/>
                <wp:effectExtent l="0" t="0" r="13335" b="36195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8665" cy="4866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E55DC" w14:textId="77777777" w:rsidR="002E74C8" w:rsidRDefault="002E74C8" w:rsidP="006634F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000000" w:themeColor="text1"/>
                              </w:rPr>
                              <w:t xml:space="preserve">Support the classroom celebration! </w:t>
                            </w:r>
                          </w:p>
                          <w:p w14:paraId="0660B2EA" w14:textId="77777777" w:rsidR="00EB6728" w:rsidRDefault="009A5438" w:rsidP="006634F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i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color w:val="000000" w:themeColor="text1"/>
                              </w:rPr>
                              <w:t>Even i</w:t>
                            </w:r>
                            <w:r w:rsidR="002E74C8" w:rsidRPr="002E74C8">
                              <w:rPr>
                                <w:rFonts w:ascii="Calibri" w:hAnsi="Calibri"/>
                                <w:i/>
                                <w:color w:val="000000" w:themeColor="text1"/>
                              </w:rPr>
                              <w:t xml:space="preserve">f you can't attend, please contribute an item! </w:t>
                            </w:r>
                            <w:r w:rsidR="00EB6728" w:rsidRPr="002E74C8">
                              <w:rPr>
                                <w:rFonts w:ascii="Calibri" w:hAnsi="Calibri"/>
                                <w:i/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46BC7441" w14:textId="77777777" w:rsidR="0099152D" w:rsidRPr="002E74C8" w:rsidRDefault="0099152D" w:rsidP="006634F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i/>
                                <w:color w:val="000000" w:themeColor="text1"/>
                              </w:rPr>
                            </w:pPr>
                          </w:p>
                          <w:p w14:paraId="46C4B2C3" w14:textId="77777777" w:rsidR="00EB6728" w:rsidRDefault="00EB6728" w:rsidP="006634F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443CD8">
                              <w:rPr>
                                <w:rFonts w:ascii="Calibri" w:hAnsi="Calibri"/>
                                <w:b/>
                              </w:rPr>
                              <w:t>Please return th</w:t>
                            </w:r>
                            <w:r w:rsidR="002E74C8">
                              <w:rPr>
                                <w:rFonts w:ascii="Calibri" w:hAnsi="Calibri"/>
                                <w:b/>
                              </w:rPr>
                              <w:t xml:space="preserve">is form to your teacher by </w:t>
                            </w:r>
                            <w:r w:rsidR="002E74C8" w:rsidRPr="000368AD"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Thur</w:t>
                            </w:r>
                            <w:r w:rsidR="00516AF0" w:rsidRPr="000368AD"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 xml:space="preserve">sday, </w:t>
                            </w:r>
                            <w:r w:rsidR="00787698"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February 2nd</w:t>
                            </w:r>
                            <w:r w:rsidRPr="00443CD8">
                              <w:rPr>
                                <w:rFonts w:ascii="Calibri" w:hAnsi="Calibri"/>
                                <w:b/>
                              </w:rPr>
                              <w:t>.</w:t>
                            </w:r>
                          </w:p>
                          <w:p w14:paraId="030AB1D1" w14:textId="77777777" w:rsidR="00971C57" w:rsidRPr="00443CD8" w:rsidRDefault="00971C57" w:rsidP="006634F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14:paraId="4C5463A2" w14:textId="77777777" w:rsidR="00EB6728" w:rsidRDefault="00EB6728" w:rsidP="006634F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14:paraId="5C7F2D59" w14:textId="77777777" w:rsidR="00EB6728" w:rsidRPr="00AB472E" w:rsidRDefault="00EB6728" w:rsidP="006634F7">
                            <w:pPr>
                              <w:pStyle w:val="Heading3"/>
                              <w:tabs>
                                <w:tab w:val="left" w:pos="812"/>
                              </w:tabs>
                              <w:spacing w:after="0" w:line="360" w:lineRule="auto"/>
                              <w:jc w:val="left"/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</w:rPr>
                            </w:pPr>
                            <w:r w:rsidRPr="00AB472E">
                              <w:rPr>
                                <w:rFonts w:asciiTheme="minorHAnsi" w:eastAsia="NSimSun" w:hAnsiTheme="minorHAnsi"/>
                                <w:caps w:val="0"/>
                                <w:noProof/>
                                <w:color w:val="auto"/>
                              </w:rPr>
                              <w:t xml:space="preserve">Yes, I will attend.  ____   </w:t>
                            </w:r>
                            <w:r w:rsidRPr="00AB472E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</w:rPr>
                              <w:t>I will not attend but am supporting the event</w:t>
                            </w:r>
                            <w:r w:rsidR="002E74C8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</w:rPr>
                              <w:t>.</w:t>
                            </w:r>
                            <w:r w:rsidRPr="00AB472E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</w:rPr>
                              <w:t xml:space="preserve"> ____</w:t>
                            </w:r>
                          </w:p>
                          <w:p w14:paraId="15FB849A" w14:textId="77777777" w:rsidR="00EB6728" w:rsidRPr="00AB472E" w:rsidRDefault="00EB6728" w:rsidP="006634F7">
                            <w:pPr>
                              <w:pStyle w:val="Heading3"/>
                              <w:tabs>
                                <w:tab w:val="left" w:pos="812"/>
                              </w:tabs>
                              <w:spacing w:after="0" w:line="360" w:lineRule="auto"/>
                              <w:jc w:val="left"/>
                              <w:rPr>
                                <w:rFonts w:ascii="Helvetica" w:hAnsi="Helvetica" w:cs="Helvetica"/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T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 xml:space="preserve">eacher 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N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ame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/Grade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 xml:space="preserve">: 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_____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</w:rPr>
                              <w:t>___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________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</w:rPr>
                              <w:t>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____</w:t>
                            </w:r>
                            <w:r w:rsidR="002E74C8">
                              <w:rPr>
                                <w:rFonts w:ascii="Calibri" w:hAnsi="Calibri"/>
                                <w:color w:val="auto"/>
                              </w:rPr>
                              <w:t>_____________________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 xml:space="preserve"> </w:t>
                            </w:r>
                          </w:p>
                          <w:p w14:paraId="6D1AD68B" w14:textId="77777777" w:rsidR="00EB6728" w:rsidRDefault="00EB6728" w:rsidP="006634F7">
                            <w:pPr>
                              <w:pStyle w:val="Heading3"/>
                              <w:spacing w:line="360" w:lineRule="auto"/>
                              <w:contextualSpacing/>
                              <w:jc w:val="left"/>
                              <w:rPr>
                                <w:rFonts w:ascii="Calibri" w:eastAsia="NSimSun" w:hAnsi="Calibri"/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Parent/Ca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re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giver name: ____________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_____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_________</w:t>
                            </w:r>
                            <w:r w:rsidR="000368AD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_______________</w:t>
                            </w:r>
                            <w:r>
                              <w:rPr>
                                <w:rFonts w:ascii="Calibri" w:eastAsia="NSimSun" w:hAnsi="Calibri"/>
                                <w:noProof/>
                                <w:color w:val="auto"/>
                              </w:rPr>
                              <w:t xml:space="preserve"> </w:t>
                            </w:r>
                          </w:p>
                          <w:p w14:paraId="39A58117" w14:textId="77777777" w:rsidR="002E74C8" w:rsidRPr="00AB472E" w:rsidRDefault="002E74C8" w:rsidP="002E74C8">
                            <w:pPr>
                              <w:rPr>
                                <w:lang w:eastAsia="ja-JP"/>
                              </w:rPr>
                            </w:pPr>
                            <w:proofErr w:type="gramStart"/>
                            <w:r>
                              <w:rPr>
                                <w:lang w:eastAsia="ja-JP"/>
                              </w:rPr>
                              <w:t>Email:_</w:t>
                            </w:r>
                            <w:proofErr w:type="gramEnd"/>
                            <w:r>
                              <w:rPr>
                                <w:lang w:eastAsia="ja-JP"/>
                              </w:rPr>
                              <w:t>_____________________________________________</w:t>
                            </w:r>
                          </w:p>
                          <w:p w14:paraId="1D562D18" w14:textId="77777777" w:rsidR="00EB6728" w:rsidRDefault="00EB6728" w:rsidP="006634F7">
                            <w:pPr>
                              <w:pStyle w:val="Heading3"/>
                              <w:spacing w:line="360" w:lineRule="auto"/>
                              <w:contextualSpacing/>
                              <w:jc w:val="left"/>
                              <w:rPr>
                                <w:rFonts w:ascii="Calibri" w:hAnsi="Calibri"/>
                                <w:color w:val="auto"/>
                              </w:rPr>
                            </w:pPr>
                            <w:r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>Phone #</w:t>
                            </w:r>
                            <w:r w:rsidRPr="00443CD8">
                              <w:rPr>
                                <w:rFonts w:ascii="Calibri" w:hAnsi="Calibri"/>
                                <w:caps w:val="0"/>
                                <w:color w:val="auto"/>
                              </w:rPr>
                              <w:t xml:space="preserve">: 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________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</w:rPr>
                              <w:t>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_____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</w:rPr>
                              <w:t>________________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>_</w:t>
                            </w:r>
                            <w:r w:rsidR="002E74C8">
                              <w:rPr>
                                <w:rFonts w:ascii="Calibri" w:hAnsi="Calibri"/>
                                <w:color w:val="auto"/>
                              </w:rPr>
                              <w:t>________</w:t>
                            </w:r>
                            <w:r w:rsidRPr="00443CD8">
                              <w:rPr>
                                <w:rFonts w:ascii="Calibri" w:hAnsi="Calibri"/>
                                <w:color w:val="auto"/>
                              </w:rPr>
                              <w:t xml:space="preserve"> </w:t>
                            </w:r>
                          </w:p>
                          <w:p w14:paraId="0E0CAE1D" w14:textId="77777777" w:rsidR="00EB6728" w:rsidRDefault="00EB6728" w:rsidP="006634F7">
                            <w:pPr>
                              <w:pStyle w:val="Heading3"/>
                              <w:spacing w:after="0"/>
                              <w:contextualSpacing/>
                              <w:jc w:val="left"/>
                              <w:rPr>
                                <w:rFonts w:ascii="Calibri" w:eastAsia="NSimSun" w:hAnsi="Calibri"/>
                                <w:caps w:val="0"/>
                                <w:noProof/>
                                <w:color w:val="auto"/>
                              </w:rPr>
                            </w:pPr>
                          </w:p>
                          <w:p w14:paraId="17805173" w14:textId="77777777" w:rsidR="00EB6728" w:rsidRPr="00D11133" w:rsidRDefault="002E74C8" w:rsidP="006634F7">
                            <w:pPr>
                              <w:pStyle w:val="Heading3"/>
                              <w:spacing w:after="0"/>
                              <w:contextualSpacing/>
                              <w:jc w:val="left"/>
                              <w:rPr>
                                <w:rFonts w:ascii="Calibri" w:hAnsi="Calibri"/>
                                <w:b/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rFonts w:ascii="Calibri" w:eastAsia="NSimSun" w:hAnsi="Calibri"/>
                                <w:b/>
                                <w:caps w:val="0"/>
                                <w:noProof/>
                                <w:color w:val="auto"/>
                              </w:rPr>
                              <w:t>I will contribute</w:t>
                            </w:r>
                            <w:r w:rsidR="00EB6728" w:rsidRPr="00D11133">
                              <w:rPr>
                                <w:rFonts w:ascii="Calibri" w:eastAsia="NSimSun" w:hAnsi="Calibri"/>
                                <w:b/>
                                <w:caps w:val="0"/>
                                <w:noProof/>
                                <w:color w:val="auto"/>
                              </w:rPr>
                              <w:t>:</w:t>
                            </w:r>
                          </w:p>
                          <w:p w14:paraId="30C1641F" w14:textId="77777777" w:rsidR="00EB6728" w:rsidRPr="00443CD8" w:rsidRDefault="00EB6728" w:rsidP="00EB672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</w:rPr>
                            </w:pPr>
                            <w:r w:rsidRPr="00443CD8">
                              <w:rPr>
                                <w:rFonts w:ascii="Calibri" w:hAnsi="Calibri"/>
                              </w:rPr>
                              <w:t xml:space="preserve">Decorations: ____  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    </w:t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="00BE4778">
                              <w:rPr>
                                <w:rFonts w:ascii="Calibri" w:hAnsi="Calibri"/>
                              </w:rPr>
                              <w:tab/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>Bottled water____</w:t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ab/>
                            </w:r>
                            <w:r w:rsidRPr="00443CD8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   </w:t>
                            </w:r>
                            <w:r w:rsidR="00BE4778">
                              <w:rPr>
                                <w:rFonts w:ascii="Calibri" w:hAnsi="Calibri"/>
                              </w:rPr>
                              <w:tab/>
                            </w:r>
                            <w:r w:rsidR="0057089E">
                              <w:rPr>
                                <w:rFonts w:ascii="Calibri" w:hAnsi="Calibri"/>
                              </w:rPr>
                              <w:t>Veggies &amp; Dip: ____</w:t>
                            </w:r>
                            <w:r w:rsidR="0057089E">
                              <w:rPr>
                                <w:rFonts w:ascii="Calibri" w:hAnsi="Calibri"/>
                              </w:rPr>
                              <w:tab/>
                            </w:r>
                          </w:p>
                          <w:p w14:paraId="062ACDB6" w14:textId="77777777" w:rsidR="00EB6728" w:rsidRPr="00443CD8" w:rsidRDefault="00EB6728" w:rsidP="00EB672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</w:rPr>
                            </w:pPr>
                            <w:r w:rsidRPr="00443CD8">
                              <w:rPr>
                                <w:rFonts w:ascii="Calibri" w:hAnsi="Calibri"/>
                              </w:rPr>
                              <w:t xml:space="preserve">Paper products: ____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="00BE4778">
                              <w:rPr>
                                <w:rFonts w:ascii="Calibri" w:hAnsi="Calibri"/>
                              </w:rPr>
                              <w:tab/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>Cupcakes: ____</w:t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ab/>
                              <w:t xml:space="preserve">      </w:t>
                            </w:r>
                            <w:r w:rsidR="00BE4778">
                              <w:rPr>
                                <w:rFonts w:ascii="Calibri" w:hAnsi="Calibri"/>
                              </w:rPr>
                              <w:tab/>
                            </w:r>
                            <w:r w:rsidR="002E74C8">
                              <w:rPr>
                                <w:rFonts w:ascii="Calibri" w:hAnsi="Calibri"/>
                              </w:rPr>
                              <w:t>Fruit: ____</w:t>
                            </w:r>
                            <w:r w:rsidR="0057089E" w:rsidRPr="0057089E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="0057089E">
                              <w:rPr>
                                <w:rFonts w:ascii="Calibri" w:hAnsi="Calibri"/>
                              </w:rPr>
                              <w:tab/>
                            </w:r>
                            <w:r w:rsidR="0057089E">
                              <w:rPr>
                                <w:rFonts w:ascii="Calibri" w:hAnsi="Calibri"/>
                              </w:rPr>
                              <w:tab/>
                              <w:t xml:space="preserve">   </w:t>
                            </w:r>
                          </w:p>
                          <w:p w14:paraId="3322676E" w14:textId="77777777" w:rsidR="00BE4778" w:rsidRDefault="00BE4778" w:rsidP="00BE477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Crackers/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Cheese:_</w:t>
                            </w:r>
                            <w:proofErr w:type="gramEnd"/>
                            <w:r>
                              <w:rPr>
                                <w:rFonts w:ascii="Calibri" w:hAnsi="Calibri"/>
                              </w:rPr>
                              <w:t>___</w:t>
                            </w:r>
                            <w:r w:rsidRPr="00443CD8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</w:rPr>
                              <w:tab/>
                            </w:r>
                            <w:r w:rsidR="0099152D" w:rsidRPr="00443CD8">
                              <w:rPr>
                                <w:rFonts w:ascii="Calibri" w:hAnsi="Calibri"/>
                              </w:rPr>
                              <w:t>Other: ____________</w:t>
                            </w:r>
                          </w:p>
                          <w:p w14:paraId="49E6B629" w14:textId="77777777" w:rsidR="00BE4778" w:rsidRDefault="00BE4778" w:rsidP="00BE477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Game/Activity: </w:t>
                            </w:r>
                            <w:r w:rsidRPr="00443CD8">
                              <w:rPr>
                                <w:rFonts w:ascii="Calibri" w:hAnsi="Calibri"/>
                              </w:rPr>
                              <w:t>____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(please connect with your teacher to plan the game/activity)</w:t>
                            </w:r>
                          </w:p>
                          <w:p w14:paraId="32E71C83" w14:textId="77777777" w:rsidR="00B94494" w:rsidRDefault="00B9449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</w:rPr>
                            </w:pPr>
                          </w:p>
                          <w:p w14:paraId="673D8A5B" w14:textId="77777777" w:rsidR="000368AD" w:rsidRDefault="000368AD" w:rsidP="000368A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D11133">
                              <w:rPr>
                                <w:rFonts w:ascii="Calibri" w:hAnsi="Calibri"/>
                                <w:b/>
                              </w:rPr>
                              <w:t>Healthy snacks are appreciated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!</w:t>
                            </w:r>
                          </w:p>
                          <w:p w14:paraId="3EF1AAD0" w14:textId="77777777" w:rsidR="000368AD" w:rsidRPr="00D11133" w:rsidRDefault="000368AD" w:rsidP="000368A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14:paraId="5832BAAA" w14:textId="77777777" w:rsidR="00EB6728" w:rsidRPr="0057089E" w:rsidRDefault="00EB6728" w:rsidP="0057089E">
                            <w:pPr>
                              <w:pStyle w:val="NormalWeb"/>
                              <w:spacing w:before="0" w:beforeAutospacing="0" w:after="0" w:afterAutospacing="0" w:line="360" w:lineRule="auto"/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 w:rsidRPr="00EB6728">
                              <w:rPr>
                                <w:rFonts w:ascii="Arial" w:hAnsi="Arial" w:cs="Arial"/>
                                <w:b/>
                                <w:caps/>
                                <w:sz w:val="20"/>
                                <w:szCs w:val="20"/>
                                <w:shd w:val="clear" w:color="auto" w:fill="FFFFFF"/>
                              </w:rPr>
                              <w:t>all food must be store bought</w:t>
                            </w:r>
                          </w:p>
                          <w:p w14:paraId="2D2FE214" w14:textId="77777777" w:rsidR="00EB6728" w:rsidRPr="007823E0" w:rsidRDefault="00EB6728" w:rsidP="006634F7">
                            <w:pPr>
                              <w:spacing w:after="0" w:line="240" w:lineRule="auto"/>
                              <w:ind w:left="360" w:right="450"/>
                              <w:rPr>
                                <w:rFonts w:ascii="Calibri" w:hAnsi="Calibri" w:cs="Arial"/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</w:p>
                          <w:p w14:paraId="2100D656" w14:textId="77777777" w:rsidR="00EB6728" w:rsidRPr="00D11133" w:rsidRDefault="00EB6728" w:rsidP="006634F7">
                            <w:pPr>
                              <w:spacing w:after="0" w:line="240" w:lineRule="auto"/>
                              <w:ind w:right="450"/>
                              <w:rPr>
                                <w:rFonts w:ascii="Calibri" w:hAnsi="Calibri" w:cs="Arial"/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6FE1D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7" type="#_x0000_t202" style="position:absolute;margin-left:5.5pt;margin-top:234.35pt;width:458.95pt;height:383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">
                <v:textbox>
                  <w:txbxContent>
                    <w:p w14:paraId="44EE55DC" w14:textId="77777777" w:rsidR="002E74C8" w:rsidRDefault="002E74C8" w:rsidP="006634F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/>
                          <w:color w:val="000000" w:themeColor="text1"/>
                        </w:rPr>
                      </w:pPr>
                      <w:r>
                        <w:rPr>
                          <w:rFonts w:ascii="Calibri" w:hAnsi="Calibri"/>
                          <w:b/>
                          <w:color w:val="000000" w:themeColor="text1"/>
                        </w:rPr>
                        <w:t xml:space="preserve">Support the classroom celebration! </w:t>
                      </w:r>
                    </w:p>
                    <w:p w14:paraId="0660B2EA" w14:textId="77777777" w:rsidR="00EB6728" w:rsidRDefault="009A5438" w:rsidP="006634F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i/>
                          <w:color w:val="000000" w:themeColor="text1"/>
                        </w:rPr>
                      </w:pPr>
                      <w:r>
                        <w:rPr>
                          <w:rFonts w:ascii="Calibri" w:hAnsi="Calibri"/>
                          <w:i/>
                          <w:color w:val="000000" w:themeColor="text1"/>
                        </w:rPr>
                        <w:t>Even i</w:t>
                      </w:r>
                      <w:r w:rsidR="002E74C8" w:rsidRPr="002E74C8">
                        <w:rPr>
                          <w:rFonts w:ascii="Calibri" w:hAnsi="Calibri"/>
                          <w:i/>
                          <w:color w:val="000000" w:themeColor="text1"/>
                        </w:rPr>
                        <w:t xml:space="preserve">f you can't attend, please contribute an item! </w:t>
                      </w:r>
                      <w:r w:rsidR="00EB6728" w:rsidRPr="002E74C8">
                        <w:rPr>
                          <w:rFonts w:ascii="Calibri" w:hAnsi="Calibri"/>
                          <w:i/>
                          <w:color w:val="000000" w:themeColor="text1"/>
                        </w:rPr>
                        <w:t xml:space="preserve"> </w:t>
                      </w:r>
                    </w:p>
                    <w:p w14:paraId="46BC7441" w14:textId="77777777" w:rsidR="0099152D" w:rsidRPr="002E74C8" w:rsidRDefault="0099152D" w:rsidP="006634F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i/>
                          <w:color w:val="000000" w:themeColor="text1"/>
                        </w:rPr>
                      </w:pPr>
                    </w:p>
                    <w:p w14:paraId="46C4B2C3" w14:textId="77777777" w:rsidR="00EB6728" w:rsidRDefault="00EB6728" w:rsidP="006634F7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</w:rPr>
                      </w:pPr>
                      <w:r w:rsidRPr="00443CD8">
                        <w:rPr>
                          <w:rFonts w:ascii="Calibri" w:hAnsi="Calibri"/>
                          <w:b/>
                        </w:rPr>
                        <w:t>Please return th</w:t>
                      </w:r>
                      <w:r w:rsidR="002E74C8">
                        <w:rPr>
                          <w:rFonts w:ascii="Calibri" w:hAnsi="Calibri"/>
                          <w:b/>
                        </w:rPr>
                        <w:t xml:space="preserve">is form to your teacher by </w:t>
                      </w:r>
                      <w:r w:rsidR="002E74C8" w:rsidRPr="000368AD">
                        <w:rPr>
                          <w:rFonts w:ascii="Calibri" w:hAnsi="Calibri"/>
                          <w:b/>
                          <w:u w:val="single"/>
                        </w:rPr>
                        <w:t>Thur</w:t>
                      </w:r>
                      <w:r w:rsidR="00516AF0" w:rsidRPr="000368AD">
                        <w:rPr>
                          <w:rFonts w:ascii="Calibri" w:hAnsi="Calibri"/>
                          <w:b/>
                          <w:u w:val="single"/>
                        </w:rPr>
                        <w:t xml:space="preserve">sday, </w:t>
                      </w:r>
                      <w:r w:rsidR="00787698">
                        <w:rPr>
                          <w:rFonts w:ascii="Calibri" w:hAnsi="Calibri"/>
                          <w:b/>
                          <w:u w:val="single"/>
                        </w:rPr>
                        <w:t>February 2nd</w:t>
                      </w:r>
                      <w:r w:rsidRPr="00443CD8">
                        <w:rPr>
                          <w:rFonts w:ascii="Calibri" w:hAnsi="Calibri"/>
                          <w:b/>
                        </w:rPr>
                        <w:t>.</w:t>
                      </w:r>
                    </w:p>
                    <w:p w14:paraId="030AB1D1" w14:textId="77777777" w:rsidR="00971C57" w:rsidRPr="00443CD8" w:rsidRDefault="00971C57" w:rsidP="006634F7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</w:rPr>
                      </w:pPr>
                    </w:p>
                    <w:p w14:paraId="4C5463A2" w14:textId="77777777" w:rsidR="00EB6728" w:rsidRDefault="00EB6728" w:rsidP="006634F7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</w:rPr>
                      </w:pPr>
                    </w:p>
                    <w:p w14:paraId="5C7F2D59" w14:textId="77777777" w:rsidR="00EB6728" w:rsidRPr="00AB472E" w:rsidRDefault="00EB6728" w:rsidP="006634F7">
                      <w:pPr>
                        <w:pStyle w:val="Heading3"/>
                        <w:tabs>
                          <w:tab w:val="left" w:pos="812"/>
                        </w:tabs>
                        <w:spacing w:after="0" w:line="360" w:lineRule="auto"/>
                        <w:jc w:val="left"/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</w:rPr>
                      </w:pPr>
                      <w:r w:rsidRPr="00AB472E">
                        <w:rPr>
                          <w:rFonts w:asciiTheme="minorHAnsi" w:eastAsia="NSimSun" w:hAnsiTheme="minorHAnsi"/>
                          <w:caps w:val="0"/>
                          <w:noProof/>
                          <w:color w:val="auto"/>
                        </w:rPr>
                        <w:t xml:space="preserve">Yes, I will attend.  ____   </w:t>
                      </w:r>
                      <w:r w:rsidRPr="00AB472E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</w:rPr>
                        <w:t>I will not attend but am supporting the event</w:t>
                      </w:r>
                      <w:r w:rsidR="002E74C8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</w:rPr>
                        <w:t>.</w:t>
                      </w:r>
                      <w:r w:rsidRPr="00AB472E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</w:rPr>
                        <w:t xml:space="preserve"> ____</w:t>
                      </w:r>
                    </w:p>
                    <w:p w14:paraId="15FB849A" w14:textId="77777777" w:rsidR="00EB6728" w:rsidRPr="00AB472E" w:rsidRDefault="00EB6728" w:rsidP="006634F7">
                      <w:pPr>
                        <w:pStyle w:val="Heading3"/>
                        <w:tabs>
                          <w:tab w:val="left" w:pos="812"/>
                        </w:tabs>
                        <w:spacing w:after="0" w:line="360" w:lineRule="auto"/>
                        <w:jc w:val="left"/>
                        <w:rPr>
                          <w:rFonts w:ascii="Helvetica" w:hAnsi="Helvetica" w:cs="Helvetica"/>
                          <w:color w:val="000000"/>
                          <w:shd w:val="clear" w:color="auto" w:fill="FFFFFF"/>
                        </w:rPr>
                      </w:pP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T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 xml:space="preserve">eacher </w:t>
                      </w: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N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>ame</w:t>
                      </w: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/Grade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 xml:space="preserve">: 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_____</w:t>
                      </w:r>
                      <w:r>
                        <w:rPr>
                          <w:rFonts w:ascii="Calibri" w:hAnsi="Calibri"/>
                          <w:color w:val="auto"/>
                        </w:rPr>
                        <w:t>___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________</w:t>
                      </w:r>
                      <w:r>
                        <w:rPr>
                          <w:rFonts w:ascii="Calibri" w:hAnsi="Calibri"/>
                          <w:color w:val="auto"/>
                        </w:rPr>
                        <w:t>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____</w:t>
                      </w:r>
                      <w:r w:rsidR="002E74C8">
                        <w:rPr>
                          <w:rFonts w:ascii="Calibri" w:hAnsi="Calibri"/>
                          <w:color w:val="auto"/>
                        </w:rPr>
                        <w:t>_____________________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 xml:space="preserve"> </w:t>
                      </w:r>
                    </w:p>
                    <w:p w14:paraId="6D1AD68B" w14:textId="77777777" w:rsidR="00EB6728" w:rsidRDefault="00EB6728" w:rsidP="006634F7">
                      <w:pPr>
                        <w:pStyle w:val="Heading3"/>
                        <w:spacing w:line="360" w:lineRule="auto"/>
                        <w:contextualSpacing/>
                        <w:jc w:val="left"/>
                        <w:rPr>
                          <w:rFonts w:ascii="Calibri" w:eastAsia="NSimSun" w:hAnsi="Calibri"/>
                          <w:noProof/>
                          <w:color w:val="auto"/>
                        </w:rPr>
                      </w:pP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Parent/Ca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>re</w:t>
                      </w: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giver name: ____________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>_____</w:t>
                      </w: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_________</w:t>
                      </w:r>
                      <w:r w:rsidR="000368AD">
                        <w:rPr>
                          <w:rFonts w:ascii="Calibri" w:hAnsi="Calibri"/>
                          <w:caps w:val="0"/>
                          <w:color w:val="auto"/>
                        </w:rPr>
                        <w:t>_______________</w:t>
                      </w:r>
                      <w:r>
                        <w:rPr>
                          <w:rFonts w:ascii="Calibri" w:eastAsia="NSimSun" w:hAnsi="Calibri"/>
                          <w:noProof/>
                          <w:color w:val="auto"/>
                        </w:rPr>
                        <w:t xml:space="preserve"> </w:t>
                      </w:r>
                    </w:p>
                    <w:p w14:paraId="39A58117" w14:textId="77777777" w:rsidR="002E74C8" w:rsidRPr="00AB472E" w:rsidRDefault="002E74C8" w:rsidP="002E74C8">
                      <w:pPr>
                        <w:rPr>
                          <w:lang w:eastAsia="ja-JP"/>
                        </w:rPr>
                      </w:pPr>
                      <w:proofErr w:type="gramStart"/>
                      <w:r>
                        <w:rPr>
                          <w:lang w:eastAsia="ja-JP"/>
                        </w:rPr>
                        <w:t>Email:_</w:t>
                      </w:r>
                      <w:proofErr w:type="gramEnd"/>
                      <w:r>
                        <w:rPr>
                          <w:lang w:eastAsia="ja-JP"/>
                        </w:rPr>
                        <w:t>_____________________________________________</w:t>
                      </w:r>
                    </w:p>
                    <w:p w14:paraId="1D562D18" w14:textId="77777777" w:rsidR="00EB6728" w:rsidRDefault="00EB6728" w:rsidP="006634F7">
                      <w:pPr>
                        <w:pStyle w:val="Heading3"/>
                        <w:spacing w:line="360" w:lineRule="auto"/>
                        <w:contextualSpacing/>
                        <w:jc w:val="left"/>
                        <w:rPr>
                          <w:rFonts w:ascii="Calibri" w:hAnsi="Calibri"/>
                          <w:color w:val="auto"/>
                        </w:rPr>
                      </w:pPr>
                      <w:r>
                        <w:rPr>
                          <w:rFonts w:ascii="Calibri" w:hAnsi="Calibri"/>
                          <w:caps w:val="0"/>
                          <w:color w:val="auto"/>
                        </w:rPr>
                        <w:t>Phone #</w:t>
                      </w:r>
                      <w:r w:rsidRPr="00443CD8">
                        <w:rPr>
                          <w:rFonts w:ascii="Calibri" w:hAnsi="Calibri"/>
                          <w:caps w:val="0"/>
                          <w:color w:val="auto"/>
                        </w:rPr>
                        <w:t xml:space="preserve">: 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________</w:t>
                      </w:r>
                      <w:r>
                        <w:rPr>
                          <w:rFonts w:ascii="Calibri" w:hAnsi="Calibri"/>
                          <w:color w:val="auto"/>
                        </w:rPr>
                        <w:t>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_____</w:t>
                      </w:r>
                      <w:r>
                        <w:rPr>
                          <w:rFonts w:ascii="Calibri" w:hAnsi="Calibri"/>
                          <w:color w:val="auto"/>
                        </w:rPr>
                        <w:t>________________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>_</w:t>
                      </w:r>
                      <w:r w:rsidR="002E74C8">
                        <w:rPr>
                          <w:rFonts w:ascii="Calibri" w:hAnsi="Calibri"/>
                          <w:color w:val="auto"/>
                        </w:rPr>
                        <w:t>________</w:t>
                      </w:r>
                      <w:r w:rsidRPr="00443CD8">
                        <w:rPr>
                          <w:rFonts w:ascii="Calibri" w:hAnsi="Calibri"/>
                          <w:color w:val="auto"/>
                        </w:rPr>
                        <w:t xml:space="preserve"> </w:t>
                      </w:r>
                    </w:p>
                    <w:p w14:paraId="0E0CAE1D" w14:textId="77777777" w:rsidR="00EB6728" w:rsidRDefault="00EB6728" w:rsidP="006634F7">
                      <w:pPr>
                        <w:pStyle w:val="Heading3"/>
                        <w:spacing w:after="0"/>
                        <w:contextualSpacing/>
                        <w:jc w:val="left"/>
                        <w:rPr>
                          <w:rFonts w:ascii="Calibri" w:eastAsia="NSimSun" w:hAnsi="Calibri"/>
                          <w:caps w:val="0"/>
                          <w:noProof/>
                          <w:color w:val="auto"/>
                        </w:rPr>
                      </w:pPr>
                    </w:p>
                    <w:p w14:paraId="17805173" w14:textId="77777777" w:rsidR="00EB6728" w:rsidRPr="00D11133" w:rsidRDefault="002E74C8" w:rsidP="006634F7">
                      <w:pPr>
                        <w:pStyle w:val="Heading3"/>
                        <w:spacing w:after="0"/>
                        <w:contextualSpacing/>
                        <w:jc w:val="left"/>
                        <w:rPr>
                          <w:rFonts w:ascii="Calibri" w:hAnsi="Calibri"/>
                          <w:b/>
                          <w:noProof/>
                          <w:color w:val="auto"/>
                        </w:rPr>
                      </w:pPr>
                      <w:r>
                        <w:rPr>
                          <w:rFonts w:ascii="Calibri" w:eastAsia="NSimSun" w:hAnsi="Calibri"/>
                          <w:b/>
                          <w:caps w:val="0"/>
                          <w:noProof/>
                          <w:color w:val="auto"/>
                        </w:rPr>
                        <w:t>I will contribute</w:t>
                      </w:r>
                      <w:r w:rsidR="00EB6728" w:rsidRPr="00D11133">
                        <w:rPr>
                          <w:rFonts w:ascii="Calibri" w:eastAsia="NSimSun" w:hAnsi="Calibri"/>
                          <w:b/>
                          <w:caps w:val="0"/>
                          <w:noProof/>
                          <w:color w:val="auto"/>
                        </w:rPr>
                        <w:t>:</w:t>
                      </w:r>
                    </w:p>
                    <w:p w14:paraId="30C1641F" w14:textId="77777777" w:rsidR="00EB6728" w:rsidRPr="00443CD8" w:rsidRDefault="00EB6728" w:rsidP="00EB672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</w:rPr>
                      </w:pPr>
                      <w:r w:rsidRPr="00443CD8">
                        <w:rPr>
                          <w:rFonts w:ascii="Calibri" w:hAnsi="Calibri"/>
                        </w:rPr>
                        <w:t xml:space="preserve">Decorations: ____   </w:t>
                      </w:r>
                      <w:r>
                        <w:rPr>
                          <w:rFonts w:ascii="Calibri" w:hAnsi="Calibri"/>
                        </w:rPr>
                        <w:t xml:space="preserve">     </w:t>
                      </w:r>
                      <w:r w:rsidR="002E74C8">
                        <w:rPr>
                          <w:rFonts w:ascii="Calibri" w:hAnsi="Calibri"/>
                        </w:rPr>
                        <w:t xml:space="preserve"> </w:t>
                      </w:r>
                      <w:r w:rsidR="00BE4778">
                        <w:rPr>
                          <w:rFonts w:ascii="Calibri" w:hAnsi="Calibri"/>
                        </w:rPr>
                        <w:tab/>
                      </w:r>
                      <w:r w:rsidR="002E74C8">
                        <w:rPr>
                          <w:rFonts w:ascii="Calibri" w:hAnsi="Calibri"/>
                        </w:rPr>
                        <w:t>Bottled water____</w:t>
                      </w:r>
                      <w:r w:rsidR="002E74C8">
                        <w:rPr>
                          <w:rFonts w:ascii="Calibri" w:hAnsi="Calibri"/>
                        </w:rPr>
                        <w:tab/>
                      </w:r>
                      <w:r w:rsidRPr="00443CD8"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 xml:space="preserve">    </w:t>
                      </w:r>
                      <w:r w:rsidR="00BE4778">
                        <w:rPr>
                          <w:rFonts w:ascii="Calibri" w:hAnsi="Calibri"/>
                        </w:rPr>
                        <w:tab/>
                      </w:r>
                      <w:r w:rsidR="0057089E">
                        <w:rPr>
                          <w:rFonts w:ascii="Calibri" w:hAnsi="Calibri"/>
                        </w:rPr>
                        <w:t>Veggies &amp; Dip: ____</w:t>
                      </w:r>
                      <w:r w:rsidR="0057089E">
                        <w:rPr>
                          <w:rFonts w:ascii="Calibri" w:hAnsi="Calibri"/>
                        </w:rPr>
                        <w:tab/>
                      </w:r>
                    </w:p>
                    <w:p w14:paraId="062ACDB6" w14:textId="77777777" w:rsidR="00EB6728" w:rsidRPr="00443CD8" w:rsidRDefault="00EB6728" w:rsidP="00EB672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</w:rPr>
                      </w:pPr>
                      <w:r w:rsidRPr="00443CD8">
                        <w:rPr>
                          <w:rFonts w:ascii="Calibri" w:hAnsi="Calibri"/>
                        </w:rPr>
                        <w:t xml:space="preserve">Paper products: ____ 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 w:rsidR="002E74C8">
                        <w:rPr>
                          <w:rFonts w:ascii="Calibri" w:hAnsi="Calibri"/>
                        </w:rPr>
                        <w:t xml:space="preserve"> </w:t>
                      </w:r>
                      <w:r w:rsidR="00BE4778">
                        <w:rPr>
                          <w:rFonts w:ascii="Calibri" w:hAnsi="Calibri"/>
                        </w:rPr>
                        <w:tab/>
                      </w:r>
                      <w:r w:rsidR="002E74C8">
                        <w:rPr>
                          <w:rFonts w:ascii="Calibri" w:hAnsi="Calibri"/>
                        </w:rPr>
                        <w:t>Cupcakes: ____</w:t>
                      </w:r>
                      <w:r w:rsidR="002E74C8">
                        <w:rPr>
                          <w:rFonts w:ascii="Calibri" w:hAnsi="Calibri"/>
                        </w:rPr>
                        <w:tab/>
                        <w:t xml:space="preserve">      </w:t>
                      </w:r>
                      <w:r w:rsidR="00BE4778">
                        <w:rPr>
                          <w:rFonts w:ascii="Calibri" w:hAnsi="Calibri"/>
                        </w:rPr>
                        <w:tab/>
                      </w:r>
                      <w:r w:rsidR="002E74C8">
                        <w:rPr>
                          <w:rFonts w:ascii="Calibri" w:hAnsi="Calibri"/>
                        </w:rPr>
                        <w:t>Fruit: ____</w:t>
                      </w:r>
                      <w:r w:rsidR="0057089E" w:rsidRPr="0057089E">
                        <w:rPr>
                          <w:rFonts w:ascii="Calibri" w:hAnsi="Calibri"/>
                        </w:rPr>
                        <w:t xml:space="preserve"> </w:t>
                      </w:r>
                      <w:r w:rsidR="0057089E">
                        <w:rPr>
                          <w:rFonts w:ascii="Calibri" w:hAnsi="Calibri"/>
                        </w:rPr>
                        <w:tab/>
                      </w:r>
                      <w:r w:rsidR="0057089E">
                        <w:rPr>
                          <w:rFonts w:ascii="Calibri" w:hAnsi="Calibri"/>
                        </w:rPr>
                        <w:tab/>
                        <w:t xml:space="preserve">   </w:t>
                      </w:r>
                    </w:p>
                    <w:p w14:paraId="3322676E" w14:textId="77777777" w:rsidR="00BE4778" w:rsidRDefault="00BE4778" w:rsidP="00BE477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Crackers/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Cheese:_</w:t>
                      </w:r>
                      <w:proofErr w:type="gramEnd"/>
                      <w:r>
                        <w:rPr>
                          <w:rFonts w:ascii="Calibri" w:hAnsi="Calibri"/>
                        </w:rPr>
                        <w:t>___</w:t>
                      </w:r>
                      <w:r w:rsidRPr="00443CD8"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 xml:space="preserve">  </w:t>
                      </w:r>
                      <w:r>
                        <w:rPr>
                          <w:rFonts w:ascii="Calibri" w:hAnsi="Calibri"/>
                        </w:rPr>
                        <w:tab/>
                      </w:r>
                      <w:r w:rsidR="0099152D" w:rsidRPr="00443CD8">
                        <w:rPr>
                          <w:rFonts w:ascii="Calibri" w:hAnsi="Calibri"/>
                        </w:rPr>
                        <w:t>Other: ____________</w:t>
                      </w:r>
                    </w:p>
                    <w:p w14:paraId="49E6B629" w14:textId="77777777" w:rsidR="00BE4778" w:rsidRDefault="00BE4778" w:rsidP="00BE477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Game/Activity: </w:t>
                      </w:r>
                      <w:r w:rsidRPr="00443CD8">
                        <w:rPr>
                          <w:rFonts w:ascii="Calibri" w:hAnsi="Calibri"/>
                        </w:rPr>
                        <w:t>____</w:t>
                      </w:r>
                      <w:r>
                        <w:rPr>
                          <w:rFonts w:ascii="Calibri" w:hAnsi="Calibri"/>
                        </w:rPr>
                        <w:t xml:space="preserve"> (please connect with your teacher to plan the game/activity)</w:t>
                      </w:r>
                    </w:p>
                    <w:p w14:paraId="32E71C83" w14:textId="77777777" w:rsidR="00B94494" w:rsidRDefault="00B94494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</w:rPr>
                      </w:pPr>
                    </w:p>
                    <w:p w14:paraId="673D8A5B" w14:textId="77777777" w:rsidR="000368AD" w:rsidRDefault="000368AD" w:rsidP="000368A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D11133">
                        <w:rPr>
                          <w:rFonts w:ascii="Calibri" w:hAnsi="Calibri"/>
                          <w:b/>
                        </w:rPr>
                        <w:t>Healthy snacks are appreciated</w:t>
                      </w:r>
                      <w:r>
                        <w:rPr>
                          <w:rFonts w:ascii="Calibri" w:hAnsi="Calibri"/>
                          <w:b/>
                        </w:rPr>
                        <w:t>!</w:t>
                      </w:r>
                    </w:p>
                    <w:p w14:paraId="3EF1AAD0" w14:textId="77777777" w:rsidR="000368AD" w:rsidRPr="00D11133" w:rsidRDefault="000368AD" w:rsidP="000368A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/>
                        </w:rPr>
                      </w:pPr>
                    </w:p>
                    <w:p w14:paraId="5832BAAA" w14:textId="77777777" w:rsidR="00EB6728" w:rsidRPr="0057089E" w:rsidRDefault="00EB6728" w:rsidP="0057089E">
                      <w:pPr>
                        <w:pStyle w:val="NormalWeb"/>
                        <w:spacing w:before="0" w:beforeAutospacing="0" w:after="0" w:afterAutospacing="0" w:line="360" w:lineRule="auto"/>
                        <w:jc w:val="center"/>
                        <w:rPr>
                          <w:rFonts w:ascii="Calibri" w:hAnsi="Calibri"/>
                        </w:rPr>
                      </w:pPr>
                      <w:r w:rsidRPr="00EB6728">
                        <w:rPr>
                          <w:rFonts w:ascii="Arial" w:hAnsi="Arial" w:cs="Arial"/>
                          <w:b/>
                          <w:caps/>
                          <w:sz w:val="20"/>
                          <w:szCs w:val="20"/>
                          <w:shd w:val="clear" w:color="auto" w:fill="FFFFFF"/>
                        </w:rPr>
                        <w:t>all food must be store bought</w:t>
                      </w:r>
                    </w:p>
                    <w:p w14:paraId="2D2FE214" w14:textId="77777777" w:rsidR="00EB6728" w:rsidRPr="007823E0" w:rsidRDefault="00EB6728" w:rsidP="006634F7">
                      <w:pPr>
                        <w:spacing w:after="0" w:line="240" w:lineRule="auto"/>
                        <w:ind w:left="360" w:right="450"/>
                        <w:rPr>
                          <w:rFonts w:ascii="Calibri" w:hAnsi="Calibri" w:cs="Arial"/>
                          <w:b/>
                          <w:bCs/>
                          <w:noProof/>
                          <w:sz w:val="16"/>
                          <w:szCs w:val="16"/>
                        </w:rPr>
                      </w:pPr>
                    </w:p>
                    <w:p w14:paraId="2100D656" w14:textId="77777777" w:rsidR="00EB6728" w:rsidRPr="00D11133" w:rsidRDefault="00EB6728" w:rsidP="006634F7">
                      <w:pPr>
                        <w:spacing w:after="0" w:line="240" w:lineRule="auto"/>
                        <w:ind w:right="450"/>
                        <w:rPr>
                          <w:rFonts w:ascii="Calibri" w:hAnsi="Calibri" w:cs="Arial"/>
                          <w:b/>
                          <w:bCs/>
                          <w:noProof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AAB" w:rsidRPr="009948B4">
        <w:rPr>
          <w:rFonts w:ascii="Credit Valley" w:hAnsi="Credit Valley" w:cs="Arial"/>
          <w:b/>
          <w:noProof/>
          <w:sz w:val="20"/>
          <w:szCs w:val="20"/>
        </w:rPr>
        <w:drawing>
          <wp:anchor distT="0" distB="0" distL="114300" distR="114300" simplePos="0" relativeHeight="251652096" behindDoc="0" locked="0" layoutInCell="1" allowOverlap="1" wp14:anchorId="64312ED5" wp14:editId="4DDE9358">
            <wp:simplePos x="0" y="0"/>
            <wp:positionH relativeFrom="column">
              <wp:posOffset>3725545</wp:posOffset>
            </wp:positionH>
            <wp:positionV relativeFrom="paragraph">
              <wp:posOffset>8906510</wp:posOffset>
            </wp:positionV>
            <wp:extent cx="1605453" cy="662151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53" cy="66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C77B5F" wp14:editId="75D4D4A2">
                <wp:simplePos x="0" y="0"/>
                <wp:positionH relativeFrom="column">
                  <wp:posOffset>3629025</wp:posOffset>
                </wp:positionH>
                <wp:positionV relativeFrom="paragraph">
                  <wp:posOffset>8776970</wp:posOffset>
                </wp:positionV>
                <wp:extent cx="1790700" cy="923925"/>
                <wp:effectExtent l="0" t="0" r="12700" b="0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0700" cy="923925"/>
                        </a:xfrm>
                        <a:prstGeom prst="rect">
                          <a:avLst/>
                        </a:prstGeom>
                        <a:solidFill>
                          <a:srgbClr val="885F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4860E" w14:textId="77777777" w:rsidR="00971C57" w:rsidRDefault="009D4A2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9F6CC5" wp14:editId="611CA25F">
                                  <wp:extent cx="1607820" cy="662973"/>
                                  <wp:effectExtent l="19050" t="0" r="0" b="0"/>
                                  <wp:docPr id="8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7820" cy="6629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77B5F" id="Rectangle 7" o:spid="_x0000_s1028" style="position:absolute;margin-left:285.75pt;margin-top:691.1pt;width:141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" fillcolor="#885fa1" stroked="f" strokeweight="1pt">
                <v:path arrowok="t"/>
                <v:textbox>
                  <w:txbxContent>
                    <w:p w14:paraId="7194860E" w14:textId="77777777" w:rsidR="00971C57" w:rsidRDefault="009D4A21">
                      <w:r>
                        <w:rPr>
                          <w:noProof/>
                        </w:rPr>
                        <w:drawing>
                          <wp:inline distT="0" distB="0" distL="0" distR="0" wp14:anchorId="4A9F6CC5" wp14:editId="611CA25F">
                            <wp:extent cx="1607820" cy="662973"/>
                            <wp:effectExtent l="19050" t="0" r="0" b="0"/>
                            <wp:docPr id="8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7820" cy="6629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16AAB">
        <w:rPr>
          <w:noProof/>
        </w:rPr>
        <w:drawing>
          <wp:anchor distT="0" distB="0" distL="114300" distR="114300" simplePos="0" relativeHeight="251655168" behindDoc="0" locked="0" layoutInCell="1" allowOverlap="1" wp14:anchorId="00EE4510" wp14:editId="4FDC342E">
            <wp:simplePos x="0" y="0"/>
            <wp:positionH relativeFrom="column">
              <wp:posOffset>5360082</wp:posOffset>
            </wp:positionH>
            <wp:positionV relativeFrom="paragraph">
              <wp:posOffset>7789533</wp:posOffset>
            </wp:positionV>
            <wp:extent cx="1986154" cy="1986154"/>
            <wp:effectExtent l="38100" t="0" r="0" b="33655"/>
            <wp:wrapNone/>
            <wp:docPr id="3" name="Picture 3" descr="http://images.clipartpanda.com/valentine-clip-art-4niBkjM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clipartpanda.com/valentine-clip-art-4niBkjMc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5316">
                      <a:off x="0" y="0"/>
                      <a:ext cx="1988032" cy="198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DCA997C" wp14:editId="706F0801">
                <wp:simplePos x="0" y="0"/>
                <wp:positionH relativeFrom="column">
                  <wp:posOffset>5875020</wp:posOffset>
                </wp:positionH>
                <wp:positionV relativeFrom="paragraph">
                  <wp:posOffset>2990215</wp:posOffset>
                </wp:positionV>
                <wp:extent cx="1388745" cy="4852035"/>
                <wp:effectExtent l="0" t="5715" r="635" b="6350"/>
                <wp:wrapThrough wrapText="bothSides">
                  <wp:wrapPolygon edited="0">
                    <wp:start x="-148" y="0"/>
                    <wp:lineTo x="-148" y="21558"/>
                    <wp:lineTo x="21600" y="21558"/>
                    <wp:lineTo x="21600" y="0"/>
                    <wp:lineTo x="-148" y="0"/>
                  </wp:wrapPolygon>
                </wp:wrapThrough>
                <wp:docPr id="9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485203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5D5D">
                                <a:gamma/>
                                <a:tint val="76078"/>
                                <a:invGamma/>
                              </a:srgbClr>
                            </a:gs>
                            <a:gs pos="100000">
                              <a:srgbClr val="FF5D5D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87970B" w14:textId="77777777" w:rsidR="00EB6728" w:rsidRPr="0057089E" w:rsidRDefault="00EB6728" w:rsidP="00B36C68">
                            <w:pPr>
                              <w:jc w:val="center"/>
                              <w:rPr>
                                <w:rFonts w:ascii="Forte" w:hAnsi="Forte"/>
                                <w:b/>
                                <w:sz w:val="56"/>
                                <w:szCs w:val="56"/>
                              </w:rPr>
                            </w:pPr>
                            <w:r w:rsidRPr="000368AD"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</w:rPr>
                              <w:t xml:space="preserve">Join </w:t>
                            </w:r>
                            <w:r w:rsidR="000368AD" w:rsidRPr="000368AD"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</w:rPr>
                              <w:t>class parties celebrating friendship</w:t>
                            </w:r>
                            <w:r w:rsidRPr="0057089E">
                              <w:rPr>
                                <w:rFonts w:ascii="Forte" w:hAnsi="Forte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1BBA7CEE" w14:textId="77777777" w:rsidR="000368AD" w:rsidRDefault="000368AD" w:rsidP="000368AD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5C577AB8" w14:textId="77777777" w:rsidR="000368AD" w:rsidRPr="0057089E" w:rsidRDefault="000368AD" w:rsidP="000368AD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</w:pPr>
                            <w:r w:rsidRPr="0057089E"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  <w:t>Parents and siblings are welcome!</w:t>
                            </w:r>
                          </w:p>
                          <w:p w14:paraId="230BD0E4" w14:textId="77777777" w:rsidR="000368AD" w:rsidRDefault="000368AD" w:rsidP="00B36C68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175991D3" w14:textId="77777777" w:rsidR="000368AD" w:rsidRDefault="00516AF0" w:rsidP="00B36C68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</w:pPr>
                            <w:r w:rsidRPr="0057089E"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  <w:t>Part</w:t>
                            </w:r>
                            <w:r w:rsidR="00DA1431"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  <w:t>ies may feature an exchange of cards, games or treats.</w:t>
                            </w:r>
                            <w:r w:rsidRPr="0057089E"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23BFAB5" w14:textId="77777777" w:rsidR="000368AD" w:rsidRDefault="000368AD" w:rsidP="00B36C68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320DCE4B" w14:textId="77777777" w:rsidR="00EB6728" w:rsidRPr="0047541B" w:rsidRDefault="00EB6728" w:rsidP="00B36C68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14"/>
                                <w:szCs w:val="16"/>
                              </w:rPr>
                            </w:pPr>
                          </w:p>
                          <w:p w14:paraId="56AFD33C" w14:textId="77777777" w:rsidR="00EB6728" w:rsidRPr="0047541B" w:rsidRDefault="00EB6728" w:rsidP="00503B14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14"/>
                                <w:szCs w:val="16"/>
                              </w:rPr>
                            </w:pPr>
                          </w:p>
                          <w:p w14:paraId="32478348" w14:textId="77777777" w:rsidR="00EB6728" w:rsidRPr="0047541B" w:rsidRDefault="00EB6728" w:rsidP="00503B14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A997C" id="Text Box 307" o:spid="_x0000_s1029" type="#_x0000_t202" style="position:absolute;margin-left:462.6pt;margin-top:235.45pt;width:109.35pt;height:38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" fillcolor="#ff8484" stroked="f">
                <v:fill color2="#ff5d5d" rotate="t" focus="100%" type="gradient"/>
                <v:textbox>
                  <w:txbxContent>
                    <w:p w14:paraId="7B87970B" w14:textId="77777777" w:rsidR="00EB6728" w:rsidRPr="0057089E" w:rsidRDefault="00EB6728" w:rsidP="00B36C68">
                      <w:pPr>
                        <w:jc w:val="center"/>
                        <w:rPr>
                          <w:rFonts w:ascii="Forte" w:hAnsi="Forte"/>
                          <w:b/>
                          <w:sz w:val="56"/>
                          <w:szCs w:val="56"/>
                        </w:rPr>
                      </w:pPr>
                      <w:r w:rsidRPr="000368AD">
                        <w:rPr>
                          <w:rFonts w:ascii="Forte" w:hAnsi="Forte"/>
                          <w:b/>
                          <w:sz w:val="40"/>
                          <w:szCs w:val="40"/>
                        </w:rPr>
                        <w:t xml:space="preserve">Join </w:t>
                      </w:r>
                      <w:r w:rsidR="000368AD" w:rsidRPr="000368AD">
                        <w:rPr>
                          <w:rFonts w:ascii="Forte" w:hAnsi="Forte"/>
                          <w:b/>
                          <w:sz w:val="40"/>
                          <w:szCs w:val="40"/>
                        </w:rPr>
                        <w:t>class parties celebrating friendship</w:t>
                      </w:r>
                      <w:r w:rsidRPr="0057089E">
                        <w:rPr>
                          <w:rFonts w:ascii="Forte" w:hAnsi="Forte"/>
                          <w:b/>
                          <w:sz w:val="56"/>
                          <w:szCs w:val="56"/>
                        </w:rPr>
                        <w:t xml:space="preserve"> </w:t>
                      </w:r>
                    </w:p>
                    <w:p w14:paraId="1BBA7CEE" w14:textId="77777777" w:rsidR="000368AD" w:rsidRDefault="000368AD" w:rsidP="000368AD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</w:pPr>
                    </w:p>
                    <w:p w14:paraId="5C577AB8" w14:textId="77777777" w:rsidR="000368AD" w:rsidRPr="0057089E" w:rsidRDefault="000368AD" w:rsidP="000368AD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</w:pPr>
                      <w:r w:rsidRPr="0057089E"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  <w:t>Parents and siblings are welcome!</w:t>
                      </w:r>
                    </w:p>
                    <w:p w14:paraId="230BD0E4" w14:textId="77777777" w:rsidR="000368AD" w:rsidRDefault="000368AD" w:rsidP="00B36C68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</w:pPr>
                    </w:p>
                    <w:p w14:paraId="175991D3" w14:textId="77777777" w:rsidR="000368AD" w:rsidRDefault="00516AF0" w:rsidP="00B36C68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</w:pPr>
                      <w:r w:rsidRPr="0057089E"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  <w:t>Part</w:t>
                      </w:r>
                      <w:r w:rsidR="00DA1431"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  <w:t>ies may feature an exchange of cards, games or treats.</w:t>
                      </w:r>
                      <w:r w:rsidRPr="0057089E"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14:paraId="623BFAB5" w14:textId="77777777" w:rsidR="000368AD" w:rsidRDefault="000368AD" w:rsidP="00B36C68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</w:rPr>
                      </w:pPr>
                    </w:p>
                    <w:p w14:paraId="320DCE4B" w14:textId="77777777" w:rsidR="00EB6728" w:rsidRPr="0047541B" w:rsidRDefault="00EB6728" w:rsidP="00B36C68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14"/>
                          <w:szCs w:val="16"/>
                        </w:rPr>
                      </w:pPr>
                    </w:p>
                    <w:p w14:paraId="56AFD33C" w14:textId="77777777" w:rsidR="00EB6728" w:rsidRPr="0047541B" w:rsidRDefault="00EB6728" w:rsidP="00503B14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14"/>
                          <w:szCs w:val="16"/>
                        </w:rPr>
                      </w:pPr>
                    </w:p>
                    <w:p w14:paraId="32478348" w14:textId="77777777" w:rsidR="00EB6728" w:rsidRPr="0047541B" w:rsidRDefault="00EB6728" w:rsidP="00503B14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57089E">
        <w:rPr>
          <w:noProof/>
        </w:rPr>
        <w:drawing>
          <wp:anchor distT="0" distB="0" distL="114300" distR="114300" simplePos="0" relativeHeight="251654144" behindDoc="0" locked="0" layoutInCell="1" allowOverlap="1" wp14:anchorId="6E930605" wp14:editId="195AF12B">
            <wp:simplePos x="0" y="0"/>
            <wp:positionH relativeFrom="column">
              <wp:posOffset>2028825</wp:posOffset>
            </wp:positionH>
            <wp:positionV relativeFrom="paragraph">
              <wp:posOffset>8184515</wp:posOffset>
            </wp:positionV>
            <wp:extent cx="1562100" cy="1611578"/>
            <wp:effectExtent l="0" t="0" r="0" b="0"/>
            <wp:wrapNone/>
            <wp:docPr id="2" name="Picture 2" descr="https://encrypted-tbn0.gstatic.com/images?q=tbn:ANd9GcRlJRfJcZWZTs1WjZb8Wp_r8sHnQ04aZhg09aY9_L0QjzoFz1NS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RlJRfJcZWZTs1WjZb8Wp_r8sHnQ04aZhg09aY9_L0QjzoFz1NSX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61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E2C221" wp14:editId="263E5F14">
                <wp:simplePos x="0" y="0"/>
                <wp:positionH relativeFrom="column">
                  <wp:posOffset>2289175</wp:posOffset>
                </wp:positionH>
                <wp:positionV relativeFrom="paragraph">
                  <wp:posOffset>1471295</wp:posOffset>
                </wp:positionV>
                <wp:extent cx="2590165" cy="438150"/>
                <wp:effectExtent l="0" t="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16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781FF713" w14:textId="77777777" w:rsidR="00EB6728" w:rsidRPr="0057089E" w:rsidRDefault="00EB6728" w:rsidP="004C642E">
                            <w:pPr>
                              <w:jc w:val="center"/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57089E"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36"/>
                                <w:szCs w:val="36"/>
                              </w:rPr>
                              <w:t>Glen Haven Elementary School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E2C221" id="Text Box 8" o:spid="_x0000_s1030" style="position:absolute;margin-left:180.25pt;margin-top:115.85pt;width:203.95pt;height:34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" filled="f" stroked="f">
                <v:textbox>
                  <w:txbxContent>
                    <w:p w14:paraId="781FF713" w14:textId="77777777" w:rsidR="00EB6728" w:rsidRPr="0057089E" w:rsidRDefault="00EB6728" w:rsidP="004C642E">
                      <w:pPr>
                        <w:jc w:val="center"/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36"/>
                          <w:szCs w:val="36"/>
                        </w:rPr>
                      </w:pPr>
                      <w:r w:rsidRPr="0057089E"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36"/>
                          <w:szCs w:val="36"/>
                        </w:rPr>
                        <w:t>Glen Haven Elementary School</w:t>
                      </w:r>
                    </w:p>
                  </w:txbxContent>
                </v:textbox>
              </v:rect>
            </w:pict>
          </mc:Fallback>
        </mc:AlternateContent>
      </w:r>
      <w:r w:rsidR="0057089E">
        <w:rPr>
          <w:noProof/>
        </w:rPr>
        <w:drawing>
          <wp:anchor distT="0" distB="0" distL="114300" distR="114300" simplePos="0" relativeHeight="251657216" behindDoc="1" locked="0" layoutInCell="1" allowOverlap="1" wp14:anchorId="41D25C1B" wp14:editId="3E24497B">
            <wp:simplePos x="0" y="0"/>
            <wp:positionH relativeFrom="column">
              <wp:posOffset>0</wp:posOffset>
            </wp:positionH>
            <wp:positionV relativeFrom="paragraph">
              <wp:posOffset>175895</wp:posOffset>
            </wp:positionV>
            <wp:extent cx="7066280" cy="2619375"/>
            <wp:effectExtent l="0" t="0" r="0" b="0"/>
            <wp:wrapNone/>
            <wp:docPr id="6" name="Picture 6" descr="https://s-media-cache-ak0.pinimg.com/originals/87/d6/1f/87d61fdae1395ea9d9e7a0c7cb5b0c6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-media-cache-ak0.pinimg.com/originals/87/d6/1f/87d61fdae1395ea9d9e7a0c7cb5b0c6d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628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23CD14" wp14:editId="257F2021">
                <wp:simplePos x="0" y="0"/>
                <wp:positionH relativeFrom="margin">
                  <wp:posOffset>1164590</wp:posOffset>
                </wp:positionH>
                <wp:positionV relativeFrom="paragraph">
                  <wp:posOffset>871220</wp:posOffset>
                </wp:positionV>
                <wp:extent cx="5560060" cy="756285"/>
                <wp:effectExtent l="0" t="0" r="0" b="5715"/>
                <wp:wrapNone/>
                <wp:docPr id="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0060" cy="756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797D4F98" w14:textId="77777777" w:rsidR="00EB6728" w:rsidRPr="0057089E" w:rsidRDefault="00516AF0" w:rsidP="0057089E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7089E"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52"/>
                                <w:szCs w:val="52"/>
                              </w:rPr>
                              <w:t>Valentine’s day party</w:t>
                            </w:r>
                            <w:r w:rsidR="003D75FE" w:rsidRPr="0057089E"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52"/>
                                <w:szCs w:val="52"/>
                              </w:rPr>
                              <w:t>!</w:t>
                            </w:r>
                          </w:p>
                          <w:p w14:paraId="576363F1" w14:textId="77777777" w:rsidR="00EB6728" w:rsidRPr="002D62E3" w:rsidRDefault="00EB6728" w:rsidP="004C642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3CD14" id="Text Box 1" o:spid="_x0000_s1031" style="position:absolute;margin-left:91.7pt;margin-top:68.6pt;width:437.8pt;height:59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" filled="f" stroked="f">
                <v:textbox>
                  <w:txbxContent>
                    <w:p w14:paraId="797D4F98" w14:textId="77777777" w:rsidR="00EB6728" w:rsidRPr="0057089E" w:rsidRDefault="00516AF0" w:rsidP="0057089E">
                      <w:pPr>
                        <w:jc w:val="center"/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52"/>
                          <w:szCs w:val="52"/>
                        </w:rPr>
                      </w:pPr>
                      <w:r w:rsidRPr="0057089E"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52"/>
                          <w:szCs w:val="52"/>
                        </w:rPr>
                        <w:t>Valentine’s day party</w:t>
                      </w:r>
                      <w:r w:rsidR="003D75FE" w:rsidRPr="0057089E"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52"/>
                          <w:szCs w:val="52"/>
                        </w:rPr>
                        <w:t>!</w:t>
                      </w:r>
                    </w:p>
                    <w:p w14:paraId="576363F1" w14:textId="77777777" w:rsidR="00EB6728" w:rsidRPr="002D62E3" w:rsidRDefault="00EB6728" w:rsidP="004C642E">
                      <w:pPr>
                        <w:jc w:val="center"/>
                        <w:rPr>
                          <w:noProof/>
                          <w:color w:val="000000" w:themeColor="text1"/>
                          <w:sz w:val="80"/>
                          <w:szCs w:val="8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7089E">
        <w:rPr>
          <w:noProof/>
        </w:rPr>
        <w:drawing>
          <wp:anchor distT="0" distB="0" distL="114300" distR="114300" simplePos="0" relativeHeight="251656192" behindDoc="0" locked="0" layoutInCell="1" allowOverlap="1" wp14:anchorId="19005DBE" wp14:editId="3E190E00">
            <wp:simplePos x="0" y="0"/>
            <wp:positionH relativeFrom="column">
              <wp:posOffset>6107070</wp:posOffset>
            </wp:positionH>
            <wp:positionV relativeFrom="paragraph">
              <wp:posOffset>32384</wp:posOffset>
            </wp:positionV>
            <wp:extent cx="1208728" cy="958704"/>
            <wp:effectExtent l="0" t="38100" r="0" b="127635"/>
            <wp:wrapNone/>
            <wp:docPr id="4" name="Picture 4" descr="http://www.clipartbest.com/cliparts/di7/6bB/di76bBxi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lipartbest.com/cliparts/di7/6bB/di76bBxi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37242">
                      <a:off x="0" y="0"/>
                      <a:ext cx="1208728" cy="95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66663" w:rsidSect="00034570">
      <w:pgSz w:w="12240" w:h="15840"/>
      <w:pgMar w:top="173" w:right="360" w:bottom="173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Berlin Sans FB Demi">
    <w:altName w:val="Trattatello"/>
    <w:charset w:val="00"/>
    <w:family w:val="swiss"/>
    <w:pitch w:val="variable"/>
    <w:sig w:usb0="00000003" w:usb1="00000000" w:usb2="00000000" w:usb3="00000000" w:csb0="00000001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  <w:font w:name="Forte">
    <w:altName w:val="Mistral"/>
    <w:charset w:val="00"/>
    <w:family w:val="script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Kristen ITC">
    <w:altName w:val="Chalkduster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revisionView w:markup="0"/>
  <w:doNotTrackMov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698"/>
    <w:rsid w:val="00034570"/>
    <w:rsid w:val="000368AD"/>
    <w:rsid w:val="000A088A"/>
    <w:rsid w:val="001A4FDE"/>
    <w:rsid w:val="002C488D"/>
    <w:rsid w:val="002D62E3"/>
    <w:rsid w:val="002E74C8"/>
    <w:rsid w:val="00332E88"/>
    <w:rsid w:val="00350450"/>
    <w:rsid w:val="003A583D"/>
    <w:rsid w:val="003D75FE"/>
    <w:rsid w:val="004C642E"/>
    <w:rsid w:val="00503B14"/>
    <w:rsid w:val="0051494D"/>
    <w:rsid w:val="00516AF0"/>
    <w:rsid w:val="00540FC8"/>
    <w:rsid w:val="00561C16"/>
    <w:rsid w:val="005649DD"/>
    <w:rsid w:val="0057089E"/>
    <w:rsid w:val="006634F7"/>
    <w:rsid w:val="006738AC"/>
    <w:rsid w:val="00716AAB"/>
    <w:rsid w:val="00787698"/>
    <w:rsid w:val="009634A3"/>
    <w:rsid w:val="00971C57"/>
    <w:rsid w:val="0099152D"/>
    <w:rsid w:val="009A5438"/>
    <w:rsid w:val="009D4A21"/>
    <w:rsid w:val="00A66663"/>
    <w:rsid w:val="00A91A78"/>
    <w:rsid w:val="00AB472E"/>
    <w:rsid w:val="00B36C68"/>
    <w:rsid w:val="00B80944"/>
    <w:rsid w:val="00B94494"/>
    <w:rsid w:val="00BE4778"/>
    <w:rsid w:val="00DA1431"/>
    <w:rsid w:val="00E9691B"/>
    <w:rsid w:val="00EB6728"/>
    <w:rsid w:val="00FE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2D15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A583D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3B1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3B14"/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5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gif"/><Relationship Id="rId10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Admin/Desktop/Valentine's%20Day%20Flyer%202016%20Final.dotx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A007B-DF77-604A-8B5F-3794BDA4F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Valentine's Day Flyer 2016 Final.dotx</Template>
  <TotalTime>10</TotalTime>
  <Pages>1</Pages>
  <Words>1</Words>
  <Characters>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Beaudette</dc:creator>
  <cp:lastModifiedBy>Mark Beaudette</cp:lastModifiedBy>
  <cp:revision>1</cp:revision>
  <cp:lastPrinted>2016-01-19T13:43:00Z</cp:lastPrinted>
  <dcterms:created xsi:type="dcterms:W3CDTF">2017-01-17T16:05:00Z</dcterms:created>
  <dcterms:modified xsi:type="dcterms:W3CDTF">2017-01-17T16:18:00Z</dcterms:modified>
</cp:coreProperties>
</file>